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委 托 书</w:t>
      </w:r>
    </w:p>
    <w:bookmarkEnd w:id="0"/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>
      <w:pPr>
        <w:jc w:val="both"/>
        <w:rPr>
          <w:rFonts w:hint="eastAsia" w:ascii="新宋体" w:hAnsi="新宋体" w:eastAsia="新宋体" w:cs="新宋体"/>
          <w:sz w:val="28"/>
          <w:szCs w:val="28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委托人：姓名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，性别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年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月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日出生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护照号码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居留证号码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现住址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 w:color="auto"/>
          <w:lang w:val="en-US" w:eastAsia="zh-CN"/>
        </w:rPr>
        <w:t xml:space="preserve">                             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</w:p>
    <w:p>
      <w:pPr>
        <w:jc w:val="both"/>
        <w:rPr>
          <w:rFonts w:hint="eastAsia" w:ascii="新宋体" w:hAnsi="新宋体" w:eastAsia="新宋体" w:cs="新宋体"/>
          <w:sz w:val="28"/>
          <w:szCs w:val="28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受委托人：姓名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，性别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年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月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日出生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护照号码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居留证号码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 xml:space="preserve">        中国居民身份证号码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现住址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 w:color="auto"/>
          <w:lang w:val="en-US" w:eastAsia="zh-CN"/>
        </w:rPr>
        <w:t xml:space="preserve">                             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委托内容：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>以上内容如有不实，本人愿承担由此引起的一切法律责任。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</w:pPr>
    </w:p>
    <w:p>
      <w:pPr>
        <w:wordWrap w:val="0"/>
        <w:jc w:val="right"/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 xml:space="preserve">委托人签字：                 </w:t>
      </w:r>
    </w:p>
    <w:p>
      <w:pPr>
        <w:jc w:val="right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>签字日期：       年 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8F377E"/>
    <w:rsid w:val="03035A72"/>
    <w:rsid w:val="04472364"/>
    <w:rsid w:val="322378A7"/>
    <w:rsid w:val="6228648F"/>
    <w:rsid w:val="68280032"/>
    <w:rsid w:val="71E970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2">
    <w:name w:val="Default Paragraph Font"/>
    <w:unhideWhenUsed/>
    <w:uiPriority w:val="0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2015-05-06T14:22:00Z</dcterms:created>
  <dc:creator>UfficioConsolare</dc:creator>
  <cp:lastModifiedBy>wjb</cp:lastModifiedBy>
  <dcterms:modified xsi:type="dcterms:W3CDTF">2025-10-27T08:24:49Z</dcterms:modified>
  <dc:title>委 托 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